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E4609" w14:textId="77777777" w:rsidR="00013ED1" w:rsidRDefault="00013ED1" w:rsidP="00013ED1">
      <w:pPr>
        <w:jc w:val="center"/>
        <w:rPr>
          <w:b/>
          <w:u w:val="thick"/>
        </w:rPr>
      </w:pPr>
    </w:p>
    <w:p w14:paraId="78918E4C" w14:textId="77777777" w:rsidR="00013ED1" w:rsidRDefault="00013ED1" w:rsidP="00013ED1">
      <w:pPr>
        <w:jc w:val="center"/>
      </w:pPr>
      <w:r w:rsidRPr="00013ED1">
        <w:rPr>
          <w:b/>
        </w:rPr>
        <w:t>TITLE</w:t>
      </w:r>
    </w:p>
    <w:p w14:paraId="030D014F" w14:textId="77777777" w:rsidR="00013ED1" w:rsidRDefault="00013ED1" w:rsidP="00013ED1">
      <w:pPr>
        <w:jc w:val="center"/>
      </w:pPr>
    </w:p>
    <w:p w14:paraId="24F7E561" w14:textId="77777777" w:rsidR="00013ED1" w:rsidRDefault="00013ED1" w:rsidP="00013ED1">
      <w:pPr>
        <w:jc w:val="center"/>
      </w:pPr>
    </w:p>
    <w:p w14:paraId="55277E20" w14:textId="77777777" w:rsidR="00013ED1" w:rsidRDefault="00013ED1" w:rsidP="00013ED1">
      <w:pPr>
        <w:jc w:val="center"/>
        <w:rPr>
          <w:rFonts w:ascii="American Typewriter" w:hAnsi="American Typewriter"/>
          <w:vertAlign w:val="superscript"/>
        </w:rPr>
      </w:pPr>
      <w:r w:rsidRPr="00013ED1">
        <w:rPr>
          <w:rFonts w:ascii="Times New Roman" w:hAnsi="Times New Roman" w:cs="Times New Roman"/>
        </w:rPr>
        <w:t>Author</w:t>
      </w:r>
      <w:r w:rsidRPr="00013ED1">
        <w:rPr>
          <w:rFonts w:ascii="Times New Roman" w:hAnsi="Times New Roman" w:cs="Times New Roman"/>
          <w:vertAlign w:val="superscript"/>
        </w:rPr>
        <w:t>†*</w:t>
      </w:r>
    </w:p>
    <w:p w14:paraId="671E71D5" w14:textId="77777777" w:rsidR="0068049B" w:rsidRDefault="0068049B" w:rsidP="00013E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Position/Title</w:t>
      </w:r>
    </w:p>
    <w:p w14:paraId="1601DAEA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Affliation</w:t>
      </w:r>
      <w:proofErr w:type="spellEnd"/>
    </w:p>
    <w:p w14:paraId="6037F103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Email:</w:t>
      </w:r>
    </w:p>
    <w:p w14:paraId="5D25EE28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</w:p>
    <w:p w14:paraId="132E6E38" w14:textId="77777777" w:rsidR="00013ED1" w:rsidRDefault="00013ED1" w:rsidP="00013ED1">
      <w:pPr>
        <w:jc w:val="center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Author</w:t>
      </w:r>
      <w:r w:rsidRPr="00013ED1">
        <w:rPr>
          <w:rFonts w:ascii="Times New Roman" w:hAnsi="Times New Roman" w:cs="Times New Roman"/>
          <w:vertAlign w:val="superscript"/>
        </w:rPr>
        <w:t>†</w:t>
      </w:r>
      <w:r>
        <w:rPr>
          <w:rFonts w:ascii="Times New Roman" w:hAnsi="Times New Roman" w:cs="Times New Roman"/>
          <w:vertAlign w:val="superscript"/>
        </w:rPr>
        <w:t xml:space="preserve"> </w:t>
      </w:r>
    </w:p>
    <w:p w14:paraId="77470D38" w14:textId="77777777" w:rsidR="0068049B" w:rsidRDefault="0068049B" w:rsidP="00013E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Position/Title</w:t>
      </w:r>
    </w:p>
    <w:p w14:paraId="7BD303FE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Affliation</w:t>
      </w:r>
      <w:proofErr w:type="spellEnd"/>
    </w:p>
    <w:p w14:paraId="694D21C7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Email:</w:t>
      </w:r>
    </w:p>
    <w:p w14:paraId="4F15CEE5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</w:p>
    <w:p w14:paraId="12AF0DD9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(And so forth for all authors)</w:t>
      </w:r>
    </w:p>
    <w:p w14:paraId="60B2EB76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</w:p>
    <w:p w14:paraId="4AFFFF75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</w:p>
    <w:p w14:paraId="337BD3E1" w14:textId="77777777" w:rsidR="001668B6" w:rsidRDefault="001668B6" w:rsidP="001668B6">
      <w:pPr>
        <w:jc w:val="center"/>
      </w:pPr>
      <w:r>
        <w:t>ABSTRACT</w:t>
      </w:r>
    </w:p>
    <w:p w14:paraId="307C1FDA" w14:textId="77777777" w:rsidR="001668B6" w:rsidRDefault="001668B6" w:rsidP="001668B6"/>
    <w:p w14:paraId="24DEC21E" w14:textId="77777777" w:rsidR="001668B6" w:rsidRDefault="001668B6" w:rsidP="001668B6"/>
    <w:p w14:paraId="10C9BD29" w14:textId="77777777" w:rsidR="001668B6" w:rsidRDefault="001668B6" w:rsidP="001668B6"/>
    <w:p w14:paraId="266A9394" w14:textId="77777777" w:rsidR="001668B6" w:rsidRDefault="001668B6" w:rsidP="001668B6"/>
    <w:p w14:paraId="61AC6BC1" w14:textId="77777777" w:rsidR="001668B6" w:rsidRDefault="001668B6" w:rsidP="001668B6"/>
    <w:p w14:paraId="2EAEC6E5" w14:textId="77777777" w:rsidR="001668B6" w:rsidRDefault="001668B6" w:rsidP="001668B6"/>
    <w:p w14:paraId="02111BBB" w14:textId="77777777" w:rsidR="001668B6" w:rsidRDefault="001668B6" w:rsidP="001668B6"/>
    <w:p w14:paraId="656194EC" w14:textId="77777777" w:rsidR="001668B6" w:rsidRDefault="001668B6" w:rsidP="001668B6"/>
    <w:p w14:paraId="6B9B0038" w14:textId="77777777" w:rsidR="001668B6" w:rsidRDefault="001668B6" w:rsidP="001668B6"/>
    <w:p w14:paraId="3464570F" w14:textId="77777777" w:rsidR="001668B6" w:rsidRDefault="001668B6" w:rsidP="001668B6"/>
    <w:p w14:paraId="086CB7E3" w14:textId="77777777" w:rsidR="001668B6" w:rsidRPr="008247E8" w:rsidRDefault="001668B6" w:rsidP="001668B6">
      <w:r>
        <w:t>Keywords:</w:t>
      </w:r>
    </w:p>
    <w:p w14:paraId="59F8136E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</w:p>
    <w:p w14:paraId="1D0E3A54" w14:textId="77777777" w:rsidR="00013ED1" w:rsidRDefault="00013ED1" w:rsidP="00013ED1">
      <w:pPr>
        <w:jc w:val="center"/>
        <w:rPr>
          <w:rFonts w:ascii="Times New Roman" w:hAnsi="Times New Roman" w:cs="Times New Roman"/>
        </w:rPr>
      </w:pPr>
    </w:p>
    <w:p w14:paraId="45E07A6A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4FC4FC70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53153CE9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70CEA9E2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43582AE1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2871C33F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2F5C02A2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77DDC3E9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11B1B14A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68EB303C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21A64B29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039E23D0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64D093B7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30BFB351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454EEA1D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7F784382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43C2BE6C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21101A2A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01C88A70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0573A19D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400BBCFC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1D5DDBD1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34C6A809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44292335" w14:textId="77777777" w:rsidR="00013ED1" w:rsidRDefault="00013ED1" w:rsidP="00013ED1">
      <w:pPr>
        <w:rPr>
          <w:rFonts w:ascii="Times New Roman" w:hAnsi="Times New Roman" w:cs="Times New Roman"/>
        </w:rPr>
      </w:pPr>
    </w:p>
    <w:p w14:paraId="79387C18" w14:textId="77777777" w:rsidR="00013ED1" w:rsidRDefault="00013ED1" w:rsidP="00013ED1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013ED1">
        <w:rPr>
          <w:rFonts w:ascii="Times New Roman" w:hAnsi="Times New Roman" w:cs="Times New Roman"/>
        </w:rPr>
        <w:t>Corresponding author</w:t>
      </w:r>
    </w:p>
    <w:p w14:paraId="06FDAEBE" w14:textId="77777777" w:rsidR="00013ED1" w:rsidRDefault="00013ED1" w:rsidP="00013ED1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† Society of Wood Science &amp; Technology member</w:t>
      </w:r>
    </w:p>
    <w:p w14:paraId="4D25529D" w14:textId="77777777" w:rsidR="00013ED1" w:rsidRPr="00013ED1" w:rsidRDefault="00013ED1" w:rsidP="00013ED1">
      <w:pPr>
        <w:ind w:left="360"/>
        <w:rPr>
          <w:rFonts w:ascii="Times New Roman" w:hAnsi="Times New Roman" w:cs="Times New Roman"/>
        </w:rPr>
      </w:pPr>
    </w:p>
    <w:sectPr w:rsidR="00013ED1" w:rsidRPr="00013ED1" w:rsidSect="0009257B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FE999" w14:textId="77777777" w:rsidR="008E18F2" w:rsidRDefault="008E18F2" w:rsidP="00013ED1">
      <w:r>
        <w:separator/>
      </w:r>
    </w:p>
  </w:endnote>
  <w:endnote w:type="continuationSeparator" w:id="0">
    <w:p w14:paraId="60913F2E" w14:textId="77777777" w:rsidR="008E18F2" w:rsidRDefault="008E18F2" w:rsidP="0001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01DFE" w14:textId="77777777" w:rsidR="008E18F2" w:rsidRDefault="008E18F2" w:rsidP="00013ED1">
      <w:r>
        <w:separator/>
      </w:r>
    </w:p>
  </w:footnote>
  <w:footnote w:type="continuationSeparator" w:id="0">
    <w:p w14:paraId="5B3EABB8" w14:textId="77777777" w:rsidR="008E18F2" w:rsidRDefault="008E18F2" w:rsidP="00013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0769" w14:textId="0EC0F180" w:rsidR="00013ED1" w:rsidRDefault="001668B6" w:rsidP="00013ED1">
    <w:pPr>
      <w:pStyle w:val="Header"/>
      <w:jc w:val="center"/>
    </w:pPr>
    <w:r>
      <w:t>Modern Wood Identification and Forensics Techniques for Reducing Illegal Logging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95235"/>
    <w:multiLevelType w:val="hybridMultilevel"/>
    <w:tmpl w:val="4644226E"/>
    <w:lvl w:ilvl="0" w:tplc="05D4F03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8B6"/>
    <w:rsid w:val="00013ED1"/>
    <w:rsid w:val="0009257B"/>
    <w:rsid w:val="000A5608"/>
    <w:rsid w:val="001668B6"/>
    <w:rsid w:val="004A4668"/>
    <w:rsid w:val="0068049B"/>
    <w:rsid w:val="008E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3CBC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3ED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ED1"/>
  </w:style>
  <w:style w:type="paragraph" w:styleId="Footer">
    <w:name w:val="footer"/>
    <w:basedOn w:val="Normal"/>
    <w:link w:val="FooterChar"/>
    <w:uiPriority w:val="99"/>
    <w:unhideWhenUsed/>
    <w:rsid w:val="00013E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ED1"/>
  </w:style>
  <w:style w:type="paragraph" w:styleId="ListParagraph">
    <w:name w:val="List Paragraph"/>
    <w:basedOn w:val="Normal"/>
    <w:uiPriority w:val="34"/>
    <w:qFormat/>
    <w:rsid w:val="00013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Forensic techniques.dotx</Template>
  <TotalTime>3</TotalTime>
  <Pages>2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</dc:creator>
  <cp:keywords/>
  <dc:description/>
  <cp:lastModifiedBy>Susan LeVan-Green</cp:lastModifiedBy>
  <cp:revision>1</cp:revision>
  <dcterms:created xsi:type="dcterms:W3CDTF">2022-10-11T16:27:00Z</dcterms:created>
  <dcterms:modified xsi:type="dcterms:W3CDTF">2022-10-11T16:30:00Z</dcterms:modified>
</cp:coreProperties>
</file>