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37642" w14:textId="77777777" w:rsidR="0009257B" w:rsidRDefault="00CD561D" w:rsidP="00CD56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Title</w:t>
      </w:r>
    </w:p>
    <w:p w14:paraId="066CC867" w14:textId="77777777" w:rsidR="00CD561D" w:rsidRDefault="00CD561D" w:rsidP="00CD561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C10DA9" w14:textId="4C3638AE" w:rsidR="00CD561D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Author 1</w:t>
      </w:r>
    </w:p>
    <w:p w14:paraId="121D8F18" w14:textId="6B0F1889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Affliation</w:t>
      </w:r>
      <w:proofErr w:type="spellEnd"/>
    </w:p>
    <w:p w14:paraId="3D2D2A18" w14:textId="03E23735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email</w:t>
      </w:r>
    </w:p>
    <w:p w14:paraId="1035CB1D" w14:textId="44600427" w:rsidR="00062FAC" w:rsidRDefault="00062FAC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28C3299" w14:textId="420F4455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Author 2</w:t>
      </w:r>
    </w:p>
    <w:p w14:paraId="5EBD5488" w14:textId="3699A3AE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Affliation</w:t>
      </w:r>
      <w:proofErr w:type="spellEnd"/>
    </w:p>
    <w:p w14:paraId="3F291FDB" w14:textId="70E70CBB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Email</w:t>
      </w:r>
    </w:p>
    <w:p w14:paraId="7D1F7A7F" w14:textId="5215030A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B226576" w14:textId="3E5150CD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proofErr w:type="gramStart"/>
      <w:r>
        <w:rPr>
          <w:rFonts w:ascii="Times New Roman" w:hAnsi="Times New Roman" w:cs="Times New Roman"/>
          <w:sz w:val="22"/>
          <w:szCs w:val="22"/>
        </w:rPr>
        <w:t>add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similar fashion for additional authors</w:t>
      </w:r>
    </w:p>
    <w:p w14:paraId="5095AEAD" w14:textId="77777777" w:rsidR="00630FB4" w:rsidRDefault="00630FB4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ABDCC48" w14:textId="77777777" w:rsidR="00062FAC" w:rsidRDefault="00062FAC" w:rsidP="00CD561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ABSTRACT</w:t>
      </w:r>
    </w:p>
    <w:p w14:paraId="5E52E190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2CA43172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209BDFA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AC9F850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7147DC64" w14:textId="77777777"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Keywords:</w:t>
      </w:r>
    </w:p>
    <w:p w14:paraId="6CDEE588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3E188054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4CFFDBF9" w14:textId="77777777"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14:paraId="0EA6C7E9" w14:textId="77777777" w:rsidR="00CD561D" w:rsidRDefault="00CD561D" w:rsidP="006D3448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14:paraId="06EA057E" w14:textId="77777777"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sectPr w:rsidR="00CD561D" w:rsidSect="00062FAC">
      <w:headerReference w:type="default" r:id="rId6"/>
      <w:pgSz w:w="12240" w:h="15840"/>
      <w:pgMar w:top="1440" w:right="1800" w:bottom="1440" w:left="180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31BE5" w14:textId="77777777" w:rsidR="009A5A46" w:rsidRDefault="009A5A46" w:rsidP="00CD561D">
      <w:r>
        <w:separator/>
      </w:r>
    </w:p>
  </w:endnote>
  <w:endnote w:type="continuationSeparator" w:id="0">
    <w:p w14:paraId="576833CE" w14:textId="77777777" w:rsidR="009A5A46" w:rsidRDefault="009A5A46" w:rsidP="00CD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6970A" w14:textId="77777777" w:rsidR="009A5A46" w:rsidRDefault="009A5A46" w:rsidP="00CD561D">
      <w:r>
        <w:separator/>
      </w:r>
    </w:p>
  </w:footnote>
  <w:footnote w:type="continuationSeparator" w:id="0">
    <w:p w14:paraId="64F57D56" w14:textId="77777777" w:rsidR="009A5A46" w:rsidRDefault="009A5A46" w:rsidP="00CD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A8476" w14:textId="77777777" w:rsidR="003C78FE" w:rsidRDefault="003C78FE" w:rsidP="003C78FE">
    <w:pPr>
      <w:pStyle w:val="Header"/>
      <w:jc w:val="center"/>
    </w:pPr>
    <w:r>
      <w:t>Proceedings of the 2023 SWST International Conference</w:t>
    </w:r>
  </w:p>
  <w:p w14:paraId="13D85BE4" w14:textId="77777777" w:rsidR="003C78FE" w:rsidRDefault="003C78FE" w:rsidP="003C78FE">
    <w:pPr>
      <w:pStyle w:val="Header"/>
      <w:jc w:val="center"/>
    </w:pPr>
    <w:r>
      <w:t>Ash</w:t>
    </w:r>
    <w:r w:rsidR="00C3192F">
      <w:t>e</w:t>
    </w:r>
    <w:r>
      <w:t>ville, North Carolina, USA</w:t>
    </w:r>
  </w:p>
  <w:p w14:paraId="6E49F611" w14:textId="77777777" w:rsidR="003C78FE" w:rsidRDefault="003C78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FB4"/>
    <w:rsid w:val="00062FAC"/>
    <w:rsid w:val="0009257B"/>
    <w:rsid w:val="00145550"/>
    <w:rsid w:val="003C78FE"/>
    <w:rsid w:val="00630FB4"/>
    <w:rsid w:val="006D3448"/>
    <w:rsid w:val="00755994"/>
    <w:rsid w:val="00834C1A"/>
    <w:rsid w:val="00905406"/>
    <w:rsid w:val="009A5A46"/>
    <w:rsid w:val="00C3192F"/>
    <w:rsid w:val="00C6460D"/>
    <w:rsid w:val="00CD561D"/>
    <w:rsid w:val="00E2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B245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D561D"/>
  </w:style>
  <w:style w:type="character" w:customStyle="1" w:styleId="FootnoteTextChar">
    <w:name w:val="Footnote Text Char"/>
    <w:basedOn w:val="DefaultParagraphFont"/>
    <w:link w:val="FootnoteText"/>
    <w:uiPriority w:val="99"/>
    <w:rsid w:val="00CD561D"/>
  </w:style>
  <w:style w:type="character" w:styleId="FootnoteReference">
    <w:name w:val="footnote reference"/>
    <w:basedOn w:val="DefaultParagraphFont"/>
    <w:uiPriority w:val="99"/>
    <w:unhideWhenUsed/>
    <w:rsid w:val="00CD561D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62FAC"/>
  </w:style>
  <w:style w:type="paragraph" w:styleId="Header">
    <w:name w:val="header"/>
    <w:basedOn w:val="Normal"/>
    <w:link w:val="HeaderChar"/>
    <w:uiPriority w:val="99"/>
    <w:unhideWhenUsed/>
    <w:rsid w:val="003C78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78FE"/>
  </w:style>
  <w:style w:type="paragraph" w:styleId="Footer">
    <w:name w:val="footer"/>
    <w:basedOn w:val="Normal"/>
    <w:link w:val="FooterChar"/>
    <w:uiPriority w:val="99"/>
    <w:unhideWhenUsed/>
    <w:rsid w:val="003C78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7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2023 Abstract template 2.dotx</Template>
  <TotalTime>3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Susan LeVan-Green</cp:lastModifiedBy>
  <cp:revision>1</cp:revision>
  <dcterms:created xsi:type="dcterms:W3CDTF">2022-09-24T18:01:00Z</dcterms:created>
  <dcterms:modified xsi:type="dcterms:W3CDTF">2022-09-24T18:05:00Z</dcterms:modified>
</cp:coreProperties>
</file>