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2D79" w:rsidRDefault="001A2D79" w:rsidP="00CD561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ABSTRACT ONLY TEMPLATE</w:t>
      </w:r>
    </w:p>
    <w:p w:rsidR="001F511E" w:rsidRDefault="001F511E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57B" w:rsidRPr="001F511E" w:rsidRDefault="00CD561D" w:rsidP="00CD56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511E">
        <w:rPr>
          <w:rFonts w:ascii="Times New Roman" w:hAnsi="Times New Roman" w:cs="Times New Roman"/>
          <w:b/>
          <w:bCs/>
          <w:sz w:val="28"/>
          <w:szCs w:val="28"/>
        </w:rPr>
        <w:t>Title</w:t>
      </w:r>
    </w:p>
    <w:p w:rsidR="00CD561D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 w:rsidRPr="001F511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uthor 1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Email address 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 2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address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</w:p>
    <w:p w:rsidR="001F511E" w:rsidRP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all authors in similar fashion, if all from same institution list institution last.</w:t>
      </w:r>
    </w:p>
    <w:p w:rsidR="00CD561D" w:rsidRDefault="00CD561D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62FAC" w:rsidRPr="001F511E" w:rsidRDefault="00062FAC" w:rsidP="00CD561D">
      <w:pPr>
        <w:jc w:val="center"/>
        <w:rPr>
          <w:rFonts w:ascii="Times New Roman" w:hAnsi="Times New Roman" w:cs="Times New Roman"/>
        </w:rPr>
      </w:pPr>
      <w:r w:rsidRPr="001F511E">
        <w:rPr>
          <w:rFonts w:ascii="Times New Roman" w:hAnsi="Times New Roman" w:cs="Times New Roman"/>
        </w:rPr>
        <w:t>ABSTRACT</w:t>
      </w: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Keywords:</w:t>
      </w: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145550" w:rsidRPr="00CD561D" w:rsidRDefault="00145550" w:rsidP="006D3448">
      <w:pPr>
        <w:rPr>
          <w:rFonts w:ascii="Times New Roman" w:hAnsi="Times New Roman" w:cs="Times New Roman"/>
          <w:sz w:val="28"/>
          <w:szCs w:val="28"/>
        </w:rPr>
      </w:pPr>
    </w:p>
    <w:sectPr w:rsidR="00145550" w:rsidRPr="00CD561D" w:rsidSect="00062FAC">
      <w:headerReference w:type="default" r:id="rId6"/>
      <w:pgSz w:w="12240" w:h="15840"/>
      <w:pgMar w:top="1440" w:right="1800" w:bottom="1440" w:left="180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1511D" w:rsidRDefault="00C1511D" w:rsidP="00CD561D">
      <w:r>
        <w:separator/>
      </w:r>
    </w:p>
  </w:endnote>
  <w:endnote w:type="continuationSeparator" w:id="0">
    <w:p w:rsidR="00C1511D" w:rsidRDefault="00C1511D" w:rsidP="00CD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1511D" w:rsidRDefault="00C1511D" w:rsidP="00CD561D">
      <w:r>
        <w:separator/>
      </w:r>
    </w:p>
  </w:footnote>
  <w:footnote w:type="continuationSeparator" w:id="0">
    <w:p w:rsidR="00C1511D" w:rsidRDefault="00C1511D" w:rsidP="00CD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511E" w:rsidRDefault="001F511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PROCEEDINGS OF THE 2022 SWST INTERNATIONAL CONFERENCE</w:t>
    </w:r>
  </w:p>
  <w:p w:rsidR="001F511E" w:rsidRPr="001F511E" w:rsidRDefault="001F511E">
    <w:pPr>
      <w:pStyle w:val="Header"/>
      <w:rPr>
        <w:rFonts w:ascii="Times New Roman" w:hAnsi="Times New Roman" w:cs="Times New Roman"/>
      </w:rPr>
    </w:pPr>
  </w:p>
  <w:p w:rsidR="001F511E" w:rsidRDefault="001F5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79"/>
    <w:rsid w:val="00062FAC"/>
    <w:rsid w:val="0009257B"/>
    <w:rsid w:val="00145550"/>
    <w:rsid w:val="001A2D79"/>
    <w:rsid w:val="001F511E"/>
    <w:rsid w:val="006D3448"/>
    <w:rsid w:val="00755994"/>
    <w:rsid w:val="00834C1A"/>
    <w:rsid w:val="00905406"/>
    <w:rsid w:val="00C1511D"/>
    <w:rsid w:val="00CD561D"/>
    <w:rsid w:val="00E23BB5"/>
    <w:rsid w:val="00FB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9F6E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D561D"/>
  </w:style>
  <w:style w:type="character" w:customStyle="1" w:styleId="FootnoteTextChar">
    <w:name w:val="Footnote Text Char"/>
    <w:basedOn w:val="DefaultParagraphFont"/>
    <w:link w:val="FootnoteText"/>
    <w:uiPriority w:val="99"/>
    <w:rsid w:val="00CD561D"/>
  </w:style>
  <w:style w:type="character" w:styleId="FootnoteReference">
    <w:name w:val="footnote reference"/>
    <w:basedOn w:val="DefaultParagraphFont"/>
    <w:uiPriority w:val="99"/>
    <w:unhideWhenUsed/>
    <w:rsid w:val="00CD561D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62FAC"/>
  </w:style>
  <w:style w:type="paragraph" w:styleId="Header">
    <w:name w:val="header"/>
    <w:basedOn w:val="Normal"/>
    <w:link w:val="HeaderChar"/>
    <w:uiPriority w:val="99"/>
    <w:unhideWhenUsed/>
    <w:rsid w:val="001F5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11E"/>
  </w:style>
  <w:style w:type="paragraph" w:styleId="Footer">
    <w:name w:val="footer"/>
    <w:basedOn w:val="Normal"/>
    <w:link w:val="FooterChar"/>
    <w:uiPriority w:val="99"/>
    <w:unhideWhenUsed/>
    <w:rsid w:val="001F5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ABSTRACT ONLY TEMPLATE.dotx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Susan LeVan-Green</cp:lastModifiedBy>
  <cp:revision>1</cp:revision>
  <dcterms:created xsi:type="dcterms:W3CDTF">2021-12-23T16:03:00Z</dcterms:created>
  <dcterms:modified xsi:type="dcterms:W3CDTF">2021-12-23T16:04:00Z</dcterms:modified>
</cp:coreProperties>
</file>